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7"/>
        <w:gridCol w:w="6589"/>
      </w:tblGrid>
      <w:tr w:rsidR="000172E5" w:rsidRPr="0063720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53FE1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28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437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E53FE1">
        <w:tc>
          <w:tcPr>
            <w:tcW w:w="628" w:type="pct"/>
            <w:vAlign w:val="bottom"/>
          </w:tcPr>
          <w:p w14:paraId="74607E88" w14:textId="77777777" w:rsidR="000172E5" w:rsidRPr="00637200" w:rsidRDefault="00A20197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43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E53FE1">
        <w:tc>
          <w:tcPr>
            <w:tcW w:w="628" w:type="pct"/>
            <w:vAlign w:val="bottom"/>
          </w:tcPr>
          <w:p w14:paraId="55BF1A52" w14:textId="77777777" w:rsidR="00292898" w:rsidRPr="00637200" w:rsidRDefault="00A20197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43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E53FE1">
        <w:tc>
          <w:tcPr>
            <w:tcW w:w="628" w:type="pct"/>
            <w:vAlign w:val="bottom"/>
          </w:tcPr>
          <w:p w14:paraId="35001173" w14:textId="77777777" w:rsidR="006865CF" w:rsidRPr="00637200" w:rsidRDefault="00A20197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437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53FE1">
        <w:tc>
          <w:tcPr>
            <w:tcW w:w="628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437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E53FE1">
        <w:tc>
          <w:tcPr>
            <w:tcW w:w="628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43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E53FE1">
        <w:trPr>
          <w:trHeight w:val="1531"/>
        </w:trPr>
        <w:tc>
          <w:tcPr>
            <w:tcW w:w="628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437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E53FE1">
        <w:tc>
          <w:tcPr>
            <w:tcW w:w="62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437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E53FE1">
        <w:tc>
          <w:tcPr>
            <w:tcW w:w="62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4372" w:type="pct"/>
            <w:vAlign w:val="bottom"/>
          </w:tcPr>
          <w:p w14:paraId="3E64177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E53FE1">
        <w:tc>
          <w:tcPr>
            <w:tcW w:w="628" w:type="pct"/>
            <w:vAlign w:val="bottom"/>
          </w:tcPr>
          <w:p w14:paraId="1E6A7FB7" w14:textId="02C79FA7" w:rsidR="00F71B2C" w:rsidRPr="004957C0" w:rsidRDefault="00F71B2C" w:rsidP="00A85EA0">
            <w:pPr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 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372" w:type="pct"/>
            <w:tcBorders>
              <w:bottom w:val="single" w:sz="4" w:space="0" w:color="auto"/>
            </w:tcBorders>
            <w:vAlign w:val="bottom"/>
          </w:tcPr>
          <w:p w14:paraId="76B25A8E" w14:textId="36911BF7" w:rsidR="00F71B2C" w:rsidRPr="004C405B" w:rsidRDefault="004C405B" w:rsidP="0065186B">
            <w:pPr>
              <w:spacing w:before="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Administratorem Danych Osobowych w stosunku do danych osobowych przekazywanych podczas każdorazowego kontaktu z Nadleśnictwem jest Nadleśnictwo </w:t>
            </w:r>
            <w:r w:rsidR="006518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Opole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, ul. </w:t>
            </w:r>
            <w:proofErr w:type="spellStart"/>
            <w:r w:rsidR="006518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Groszowicka</w:t>
            </w:r>
            <w:proofErr w:type="spellEnd"/>
            <w:r w:rsidR="006518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10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 4</w:t>
            </w:r>
            <w:r w:rsidR="006518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-</w:t>
            </w:r>
            <w:r w:rsidR="006518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517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="0065186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Opole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e-mail: </w:t>
            </w:r>
            <w:hyperlink r:id="rId11" w:history="1">
              <w:r w:rsidR="0065186B" w:rsidRPr="00EA18AB">
                <w:rPr>
                  <w:rStyle w:val="Hipercze"/>
                  <w:rFonts w:ascii="Arial" w:eastAsia="Times New Roman" w:hAnsi="Arial" w:cs="Arial"/>
                  <w:sz w:val="24"/>
                  <w:szCs w:val="24"/>
                  <w:lang w:eastAsia="pl-PL"/>
                </w:rPr>
                <w:t>opole@katowice.lasy.gov.pl</w:t>
              </w:r>
            </w:hyperlink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Dane osobowe przetwarzane są w celach związanych z działalnością Nadleśnictwa wynikającą z przepisów prawa na podstawie art. 6 ust 1 lit. c </w:t>
            </w:r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lastRenderedPageBreak/>
              <w:t>Rozporządzenia Parlamentu Europejskiego i Rady (UE) 2016/679 z dnia 27 kwietnia 2016 roku w sprawie ochrony osób fizycznych w związku z przetwarzaniem danych osobowych i w sprawie swobodnego przepływu takich danych oraz uchylenia dyrektywy 95/46/WE (dalej jako RODO). Dane</w:t>
            </w:r>
            <w:bookmarkStart w:id="0" w:name="_GoBack"/>
            <w:bookmarkEnd w:id="0"/>
            <w:r w:rsidRPr="004C405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mogą być ujawnione pracownikom lub współpracownikom Nadleśnictwa, podmiotom udzielającym wsparcia Nadleśnictwu na zasadzie zleconych usług i zgodnie z zawartymi umowami powierzenia oraz podmiotom uprawnionym na podstawie przepisów prawa. Dane osobowe przechowywane będą przez okres niezbędny do wykonania obowiązujących przepisów prawa. Posiadają Państwo prawo dostępu do treści swoich danych i ich sprostowania, usunięcia, ograniczenia przetwarzania, prawo do przenoszenia danych oraz prawo do wniesienia sprzeciwu wobec przetwarzania, a także prawo wniesienia skargi do Prezesa Urzędu Ochrony Danych Osobowych, gdy uznają, iż przetwarzanie Państwa danych osobowych narusza przepisy RODO. Podanie danych jest dobrowolne.</w:t>
            </w:r>
          </w:p>
        </w:tc>
      </w:tr>
      <w:tr w:rsidR="00F71B2C" w:rsidRPr="00846B76" w14:paraId="1814EA32" w14:textId="77777777" w:rsidTr="00E53FE1">
        <w:tc>
          <w:tcPr>
            <w:tcW w:w="628" w:type="pct"/>
            <w:vAlign w:val="bottom"/>
          </w:tcPr>
          <w:p w14:paraId="281CF6D8" w14:textId="228E2D25" w:rsidR="00F71B2C" w:rsidRPr="00F71B2C" w:rsidRDefault="00F71B2C" w:rsidP="00A85EA0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4372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A20197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0CF2F0D5" w:rsidR="000172E5" w:rsidRPr="0006568A" w:rsidRDefault="002E408C" w:rsidP="004C405B">
      <w:r>
        <w:t xml:space="preserve"> </w:t>
      </w:r>
    </w:p>
    <w:sectPr w:rsidR="000172E5" w:rsidRPr="0006568A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4DA16C" w14:textId="77777777" w:rsidR="00A20197" w:rsidRDefault="00A20197" w:rsidP="000172E5">
      <w:pPr>
        <w:spacing w:after="0" w:line="240" w:lineRule="auto"/>
      </w:pPr>
      <w:r>
        <w:separator/>
      </w:r>
    </w:p>
  </w:endnote>
  <w:endnote w:type="continuationSeparator" w:id="0">
    <w:p w14:paraId="0B4CD4E6" w14:textId="77777777" w:rsidR="00A20197" w:rsidRDefault="00A2019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48727C-9EB7-48FC-A0C9-1ABBEE380B10}"/>
    <w:embedBold r:id="rId2" w:fontKey="{1D34845C-C154-47DC-9A2E-024B3928CB30}"/>
    <w:embedItalic r:id="rId3" w:fontKey="{214A9AD7-25A3-4D22-A40E-A514C92950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72B3BA76-9A99-47F0-B111-CCA53CAB16D4}"/>
    <w:embedBold r:id="rId5" w:fontKey="{A367A6F1-4890-453F-A758-811AB4AB8558}"/>
    <w:embedItalic r:id="rId6" w:fontKey="{B0B35F76-F56D-4471-9A54-CB7F3E2AAA98}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5307322-0046-4D14-8607-2AC25AEB5B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058C5707-4F8A-443B-966A-22D2893430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9A9CF88F-225E-436E-AC6E-900FC12FE9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2AA02" w14:textId="77777777" w:rsidR="00A20197" w:rsidRDefault="00A20197" w:rsidP="000172E5">
      <w:pPr>
        <w:spacing w:after="0" w:line="240" w:lineRule="auto"/>
      </w:pPr>
      <w:r>
        <w:separator/>
      </w:r>
    </w:p>
  </w:footnote>
  <w:footnote w:type="continuationSeparator" w:id="0">
    <w:p w14:paraId="021DC3D3" w14:textId="77777777" w:rsidR="00A20197" w:rsidRDefault="00A2019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29E37082" w:rsidR="00B337A2" w:rsidRPr="00E53FE1" w:rsidRDefault="00F71B2C" w:rsidP="0065186B">
          <w:pPr>
            <w:pStyle w:val="Nagwek"/>
            <w:jc w:val="center"/>
            <w:rPr>
              <w:b w:val="0"/>
              <w:bCs/>
              <w:i/>
              <w:iCs/>
              <w:sz w:val="24"/>
            </w:rPr>
          </w:pPr>
          <w:r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>Wzór z</w:t>
          </w:r>
          <w:r w:rsidR="001B1E7D"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>głoszeni</w:t>
          </w:r>
          <w:r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>a</w:t>
          </w:r>
          <w:r w:rsidR="001B1E7D"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 xml:space="preserve"> noclegu w ramach Programu „Zanocuj w lesie</w:t>
          </w:r>
          <w:r w:rsidR="0065186B">
            <w:rPr>
              <w:b w:val="0"/>
              <w:bCs/>
              <w:i/>
              <w:iCs/>
              <w:color w:val="333333" w:themeColor="accent6" w:themeShade="80"/>
              <w:sz w:val="24"/>
            </w:rPr>
            <w:t xml:space="preserve"> – Opolskie Bory</w:t>
          </w:r>
          <w:r w:rsidR="001B1E7D"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>”</w:t>
          </w:r>
          <w:r w:rsidR="00E53FE1"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 xml:space="preserve"> w Nadleśnictwie </w:t>
          </w:r>
          <w:r w:rsidR="0065186B">
            <w:rPr>
              <w:b w:val="0"/>
              <w:bCs/>
              <w:i/>
              <w:iCs/>
              <w:color w:val="333333" w:themeColor="accent6" w:themeShade="80"/>
              <w:sz w:val="24"/>
            </w:rPr>
            <w:t>Opole</w:t>
          </w:r>
          <w:r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 xml:space="preserve"> </w:t>
          </w:r>
          <w:r w:rsidR="00E53FE1"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 xml:space="preserve">-Załącznik nr 2 do </w:t>
          </w:r>
          <w:r w:rsidR="0044698E">
            <w:rPr>
              <w:b w:val="0"/>
              <w:bCs/>
              <w:i/>
              <w:iCs/>
              <w:color w:val="333333" w:themeColor="accent6" w:themeShade="80"/>
              <w:sz w:val="24"/>
            </w:rPr>
            <w:t>decyzji</w:t>
          </w:r>
          <w:r w:rsidR="00E53FE1" w:rsidRPr="00E53FE1">
            <w:rPr>
              <w:b w:val="0"/>
              <w:bCs/>
              <w:i/>
              <w:iCs/>
              <w:color w:val="333333" w:themeColor="accent6" w:themeShade="80"/>
              <w:sz w:val="24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223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8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0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2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4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8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03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BA51B14"/>
    <w:multiLevelType w:val="hybridMultilevel"/>
    <w:tmpl w:val="46DCBA96"/>
    <w:lvl w:ilvl="0" w:tplc="AD36A214">
      <w:start w:val="1"/>
      <w:numFmt w:val="lowerLetter"/>
      <w:lvlText w:val="%1."/>
      <w:lvlJc w:val="left"/>
      <w:pPr>
        <w:ind w:left="420" w:hanging="360"/>
      </w:pPr>
      <w:rPr>
        <w:rFonts w:eastAsia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6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4698E"/>
    <w:rsid w:val="00454F2C"/>
    <w:rsid w:val="0046302A"/>
    <w:rsid w:val="00487D2D"/>
    <w:rsid w:val="004957C0"/>
    <w:rsid w:val="004A033B"/>
    <w:rsid w:val="004C405B"/>
    <w:rsid w:val="004D5D62"/>
    <w:rsid w:val="00502E9C"/>
    <w:rsid w:val="005112D0"/>
    <w:rsid w:val="00561D42"/>
    <w:rsid w:val="00577E06"/>
    <w:rsid w:val="00583334"/>
    <w:rsid w:val="005A3BF7"/>
    <w:rsid w:val="005D213F"/>
    <w:rsid w:val="005F2035"/>
    <w:rsid w:val="005F7990"/>
    <w:rsid w:val="006145D8"/>
    <w:rsid w:val="00637200"/>
    <w:rsid w:val="0063739C"/>
    <w:rsid w:val="0065186B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20197"/>
    <w:rsid w:val="00A370A8"/>
    <w:rsid w:val="00A85EA0"/>
    <w:rsid w:val="00A95E69"/>
    <w:rsid w:val="00AC4A73"/>
    <w:rsid w:val="00B337A2"/>
    <w:rsid w:val="00B773D7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47687"/>
    <w:rsid w:val="00E53FE1"/>
    <w:rsid w:val="00E61C09"/>
    <w:rsid w:val="00EB3B58"/>
    <w:rsid w:val="00EC7359"/>
    <w:rsid w:val="00ED631E"/>
    <w:rsid w:val="00EE3054"/>
    <w:rsid w:val="00F00606"/>
    <w:rsid w:val="00F01256"/>
    <w:rsid w:val="00F71B2C"/>
    <w:rsid w:val="00FC141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C405B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semiHidden/>
    <w:qFormat/>
    <w:rsid w:val="004C4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pole@katowice.lasy.gov.pl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0A1C2A"/>
    <w:rsid w:val="00413332"/>
    <w:rsid w:val="0043313D"/>
    <w:rsid w:val="00463B78"/>
    <w:rsid w:val="006D7532"/>
    <w:rsid w:val="00756A93"/>
    <w:rsid w:val="00782D0D"/>
    <w:rsid w:val="007F34AE"/>
    <w:rsid w:val="0090425F"/>
    <w:rsid w:val="009903F3"/>
    <w:rsid w:val="00CA7B8E"/>
    <w:rsid w:val="00CF1DD9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FFE794-5719-48C6-BBCB-7D1B9346A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2</Pages>
  <Words>268</Words>
  <Characters>1614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2021-04-30T07:54:00Z</dcterms:created>
  <dcterms:modified xsi:type="dcterms:W3CDTF">2021-04-30T07:54:00Z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